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9D8B" w14:textId="77777777" w:rsidR="00361128" w:rsidRDefault="00361128"/>
    <w:p w14:paraId="59587346" w14:textId="2FFB4F4A" w:rsidR="00361128" w:rsidRDefault="00361128" w:rsidP="00BE10E3">
      <w:pPr>
        <w:tabs>
          <w:tab w:val="left" w:pos="2400"/>
          <w:tab w:val="left" w:pos="2835"/>
        </w:tabs>
      </w:pPr>
    </w:p>
    <w:p w14:paraId="571D9B7B" w14:textId="77777777" w:rsidR="00BE10E3" w:rsidRDefault="00BE10E3" w:rsidP="00BE10E3">
      <w:pPr>
        <w:tabs>
          <w:tab w:val="left" w:pos="2400"/>
          <w:tab w:val="left" w:pos="2835"/>
        </w:tabs>
      </w:pPr>
    </w:p>
    <w:p w14:paraId="314B3C3E" w14:textId="77777777" w:rsidR="00361128" w:rsidRDefault="00361128"/>
    <w:p w14:paraId="2E52DB02" w14:textId="77777777" w:rsidR="00A82E77" w:rsidRDefault="00A82E77" w:rsidP="001F0B5C"/>
    <w:p w14:paraId="3BA8B651" w14:textId="77777777" w:rsidR="00CC3062" w:rsidRDefault="00CC3062" w:rsidP="001F0B5C"/>
    <w:p w14:paraId="52670C0E" w14:textId="0B4F1A17" w:rsidR="00CC3062" w:rsidRDefault="00284E73" w:rsidP="00CC3062">
      <w:pPr>
        <w:tabs>
          <w:tab w:val="left" w:pos="4320"/>
        </w:tabs>
      </w:pPr>
      <w:r w:rsidRPr="00284E73">
        <w:rPr>
          <w:b/>
          <w:bCs/>
        </w:rPr>
        <w:t>To:</w:t>
      </w:r>
      <w:r>
        <w:t xml:space="preserve"> </w:t>
      </w:r>
      <w:r w:rsidR="00B51BB7">
        <w:t>BCCD Corrections Officers</w:t>
      </w:r>
    </w:p>
    <w:p w14:paraId="56464BA1" w14:textId="77777777" w:rsidR="00284E73" w:rsidRDefault="00284E73" w:rsidP="00CC3062">
      <w:pPr>
        <w:tabs>
          <w:tab w:val="left" w:pos="4320"/>
        </w:tabs>
      </w:pPr>
    </w:p>
    <w:p w14:paraId="61D03175" w14:textId="4683C8C1" w:rsidR="00284E73" w:rsidRDefault="00284E73" w:rsidP="00CC3062">
      <w:pPr>
        <w:tabs>
          <w:tab w:val="left" w:pos="4320"/>
        </w:tabs>
      </w:pPr>
      <w:r w:rsidRPr="00284E73">
        <w:rPr>
          <w:b/>
          <w:bCs/>
        </w:rPr>
        <w:t>From:</w:t>
      </w:r>
      <w:r>
        <w:t xml:space="preserve"> </w:t>
      </w:r>
      <w:r w:rsidR="00B51BB7">
        <w:t xml:space="preserve">Lieutenant L. Ammons </w:t>
      </w:r>
    </w:p>
    <w:p w14:paraId="0B064AC5" w14:textId="77777777" w:rsidR="00284E73" w:rsidRDefault="00284E73" w:rsidP="00CC3062">
      <w:pPr>
        <w:tabs>
          <w:tab w:val="left" w:pos="4320"/>
        </w:tabs>
      </w:pPr>
    </w:p>
    <w:p w14:paraId="0B6F2550" w14:textId="6F06EC30" w:rsidR="00284E73" w:rsidRDefault="00284E73" w:rsidP="00CC3062">
      <w:pPr>
        <w:tabs>
          <w:tab w:val="left" w:pos="4320"/>
        </w:tabs>
      </w:pPr>
      <w:r w:rsidRPr="1A4ECF3D">
        <w:rPr>
          <w:b/>
          <w:bCs/>
        </w:rPr>
        <w:t>Date:</w:t>
      </w:r>
      <w:r w:rsidR="00FF3B1C">
        <w:t xml:space="preserve"> </w:t>
      </w:r>
      <w:r w:rsidR="5BFF4C2F">
        <w:t>July 1</w:t>
      </w:r>
      <w:r w:rsidR="672723C9">
        <w:t>4</w:t>
      </w:r>
      <w:r w:rsidR="00B51BB7">
        <w:t>, 2025</w:t>
      </w:r>
    </w:p>
    <w:p w14:paraId="41F714F3" w14:textId="77777777" w:rsidR="00284E73" w:rsidRDefault="00284E73" w:rsidP="00CC3062">
      <w:pPr>
        <w:tabs>
          <w:tab w:val="left" w:pos="4320"/>
        </w:tabs>
      </w:pPr>
    </w:p>
    <w:p w14:paraId="7977DD2A" w14:textId="63980364" w:rsidR="003D6908" w:rsidRDefault="00284E73" w:rsidP="003D5C4D">
      <w:pPr>
        <w:tabs>
          <w:tab w:val="left" w:pos="4320"/>
        </w:tabs>
      </w:pPr>
      <w:r w:rsidRPr="00284E73">
        <w:rPr>
          <w:b/>
          <w:bCs/>
        </w:rPr>
        <w:t>Subject:</w:t>
      </w:r>
      <w:r w:rsidR="00B8102B">
        <w:t xml:space="preserve"> </w:t>
      </w:r>
      <w:r w:rsidR="00B51BB7">
        <w:t>Defensive Tactics Instructor- Vacancies</w:t>
      </w:r>
      <w:r w:rsidR="00B51BB7">
        <w:tab/>
      </w:r>
    </w:p>
    <w:p w14:paraId="408810A7" w14:textId="77777777" w:rsidR="00B51BB7" w:rsidRDefault="00B51BB7" w:rsidP="003D5C4D">
      <w:pPr>
        <w:tabs>
          <w:tab w:val="left" w:pos="4320"/>
        </w:tabs>
      </w:pPr>
    </w:p>
    <w:p w14:paraId="5A37B496" w14:textId="262260D7" w:rsidR="00DC25C7" w:rsidRPr="00B72D3D" w:rsidRDefault="00B51BB7" w:rsidP="0439939F">
      <w:pPr>
        <w:tabs>
          <w:tab w:val="left" w:pos="4320"/>
        </w:tabs>
        <w:spacing w:line="259" w:lineRule="auto"/>
      </w:pPr>
      <w:r>
        <w:t>The Department is seeking to add</w:t>
      </w:r>
      <w:r w:rsidR="308AF0DB">
        <w:t xml:space="preserve"> </w:t>
      </w:r>
      <w:r w:rsidR="308AF0DB" w:rsidRPr="1A4ECF3D">
        <w:rPr>
          <w:b/>
          <w:bCs/>
        </w:rPr>
        <w:t>TWO</w:t>
      </w:r>
      <w:r w:rsidR="00B72D3D" w:rsidRPr="1A4ECF3D">
        <w:rPr>
          <w:b/>
          <w:bCs/>
        </w:rPr>
        <w:t xml:space="preserve"> </w:t>
      </w:r>
      <w:r>
        <w:t>additional Defensive Tactics</w:t>
      </w:r>
      <w:r w:rsidR="007961EE">
        <w:t xml:space="preserve"> (DT)</w:t>
      </w:r>
      <w:r>
        <w:t>/</w:t>
      </w:r>
      <w:r w:rsidR="00546C31">
        <w:t>U</w:t>
      </w:r>
      <w:r>
        <w:t xml:space="preserve">se of Force Instructors to our training team. </w:t>
      </w:r>
      <w:r w:rsidR="009D6C8B">
        <w:t xml:space="preserve">Currently the position </w:t>
      </w:r>
      <w:r w:rsidR="00546C31">
        <w:t>v</w:t>
      </w:r>
      <w:r w:rsidR="009D6C8B">
        <w:t xml:space="preserve">acancies </w:t>
      </w:r>
      <w:r w:rsidR="00CC3679">
        <w:t xml:space="preserve">are </w:t>
      </w:r>
      <w:r w:rsidR="009D6C8B">
        <w:t xml:space="preserve">on </w:t>
      </w:r>
      <w:r w:rsidR="4CE48378">
        <w:t>A/C</w:t>
      </w:r>
      <w:r w:rsidR="009D6C8B">
        <w:t xml:space="preserve"> rotation, one </w:t>
      </w:r>
      <w:r w:rsidR="00B72D3D">
        <w:t xml:space="preserve">on </w:t>
      </w:r>
      <w:r w:rsidR="009D6C8B">
        <w:t xml:space="preserve">each squad. </w:t>
      </w:r>
      <w:r w:rsidR="00B72D3D" w:rsidRPr="1A4ECF3D">
        <w:rPr>
          <w:rFonts w:eastAsia="Times New Roman"/>
        </w:rPr>
        <w:t>All</w:t>
      </w:r>
      <w:r w:rsidR="00B72D3D">
        <w:t xml:space="preserve"> interested officers will need to Indicate on the sign-up sheet if they </w:t>
      </w:r>
      <w:r w:rsidR="00B72D3D" w:rsidRPr="1A4ECF3D">
        <w:rPr>
          <w:u w:val="single"/>
        </w:rPr>
        <w:t>will</w:t>
      </w:r>
      <w:r w:rsidR="00B72D3D">
        <w:t xml:space="preserve"> </w:t>
      </w:r>
      <w:r w:rsidR="002F67F2">
        <w:t>interview</w:t>
      </w:r>
      <w:r w:rsidR="00B72D3D">
        <w:t xml:space="preserve"> and have a letter of interest and supervisor’s endorsement letter turned </w:t>
      </w:r>
      <w:r w:rsidR="00CC3679">
        <w:t xml:space="preserve">in no later than </w:t>
      </w:r>
      <w:r w:rsidR="5F48C8CC" w:rsidRPr="1A4ECF3D">
        <w:rPr>
          <w:b/>
          <w:bCs/>
          <w:u w:val="single"/>
        </w:rPr>
        <w:t xml:space="preserve">July 26, 2026. </w:t>
      </w:r>
    </w:p>
    <w:p w14:paraId="5CEC4EF3" w14:textId="77777777" w:rsidR="00B72D3D" w:rsidRDefault="00B72D3D" w:rsidP="00AD341B">
      <w:pPr>
        <w:rPr>
          <w:bCs/>
        </w:rPr>
      </w:pPr>
    </w:p>
    <w:p w14:paraId="4B8DC084" w14:textId="1AD3E9E8" w:rsidR="00F92B99" w:rsidRDefault="00B72D3D" w:rsidP="00466676">
      <w:pPr>
        <w:rPr>
          <w:bCs/>
        </w:rPr>
      </w:pPr>
      <w:r>
        <w:t>The goal is to establish a total of four Defensive Tactics (DT), one position per operation squad.</w:t>
      </w:r>
      <w:r w:rsidR="00466676">
        <w:t xml:space="preserve"> Applicants may be required to move to a different squad to fill the vacancy if the position is offered and accepted.</w:t>
      </w:r>
    </w:p>
    <w:p w14:paraId="2157F358" w14:textId="43267C45" w:rsidR="0439939F" w:rsidRDefault="0439939F"/>
    <w:p w14:paraId="5B3374B4" w14:textId="13F67C3D" w:rsidR="050C2076" w:rsidRDefault="050C2076" w:rsidP="1A4ECF3D">
      <w:r>
        <w:t xml:space="preserve">Submission Method: Please send </w:t>
      </w:r>
      <w:r w:rsidRPr="1A4ECF3D">
        <w:rPr>
          <w:b/>
          <w:bCs/>
          <w:u w:val="single"/>
        </w:rPr>
        <w:t>one</w:t>
      </w:r>
      <w:r>
        <w:t xml:space="preserve"> email to</w:t>
      </w:r>
      <w:r w:rsidRPr="1A4ECF3D">
        <w:rPr>
          <w:b/>
          <w:bCs/>
          <w:u w:val="single"/>
        </w:rPr>
        <w:t xml:space="preserve"> </w:t>
      </w:r>
      <w:hyperlink r:id="rId11">
        <w:r w:rsidR="4D1B7FFC" w:rsidRPr="1A4ECF3D">
          <w:rPr>
            <w:rStyle w:val="Hyperlink"/>
            <w:b/>
            <w:bCs/>
          </w:rPr>
          <w:t>bccdlieutenants@co.benton.wa.us</w:t>
        </w:r>
      </w:hyperlink>
    </w:p>
    <w:p w14:paraId="220B65F6" w14:textId="080FD711" w:rsidR="602ED326" w:rsidRDefault="602ED326" w:rsidP="0439939F">
      <w:pPr>
        <w:pStyle w:val="ListParagraph"/>
        <w:numPr>
          <w:ilvl w:val="0"/>
          <w:numId w:val="6"/>
        </w:numPr>
        <w:rPr>
          <w:b/>
          <w:bCs/>
        </w:rPr>
      </w:pPr>
      <w:r w:rsidRPr="0439939F">
        <w:rPr>
          <w:b/>
          <w:bCs/>
        </w:rPr>
        <w:t>Letter of recommendation</w:t>
      </w:r>
    </w:p>
    <w:p w14:paraId="5E5FE0DD" w14:textId="2B43FBFB" w:rsidR="602ED326" w:rsidRDefault="602ED326" w:rsidP="0439939F">
      <w:pPr>
        <w:pStyle w:val="ListParagraph"/>
        <w:numPr>
          <w:ilvl w:val="0"/>
          <w:numId w:val="6"/>
        </w:numPr>
        <w:rPr>
          <w:b/>
          <w:bCs/>
        </w:rPr>
      </w:pPr>
      <w:r w:rsidRPr="0439939F">
        <w:rPr>
          <w:b/>
          <w:bCs/>
        </w:rPr>
        <w:t>Letter of interest</w:t>
      </w:r>
    </w:p>
    <w:p w14:paraId="345AA445" w14:textId="0CC24D32" w:rsidR="602ED326" w:rsidRDefault="602ED326" w:rsidP="0439939F">
      <w:pPr>
        <w:pStyle w:val="ListParagraph"/>
        <w:numPr>
          <w:ilvl w:val="0"/>
          <w:numId w:val="6"/>
        </w:numPr>
        <w:rPr>
          <w:b/>
          <w:bCs/>
        </w:rPr>
      </w:pPr>
      <w:r w:rsidRPr="0439939F">
        <w:rPr>
          <w:b/>
          <w:bCs/>
        </w:rPr>
        <w:t>Answers to all questions below</w:t>
      </w:r>
    </w:p>
    <w:p w14:paraId="6BB043A4" w14:textId="77777777" w:rsidR="00F92B99" w:rsidRPr="00A201A1" w:rsidRDefault="00F92B99" w:rsidP="00F92B99"/>
    <w:p w14:paraId="641FD619" w14:textId="77777777" w:rsidR="00F92B99" w:rsidRDefault="00F92B99" w:rsidP="0439939F">
      <w:pPr>
        <w:pStyle w:val="ListParagraph"/>
        <w:numPr>
          <w:ilvl w:val="0"/>
          <w:numId w:val="1"/>
        </w:numPr>
      </w:pPr>
      <w:r>
        <w:t xml:space="preserve">The interview date(s) will be scheduled with the applicants once all the applications have been received. </w:t>
      </w:r>
    </w:p>
    <w:p w14:paraId="34657019" w14:textId="77777777" w:rsidR="00F92B99" w:rsidRDefault="00F92B99" w:rsidP="00F92B99"/>
    <w:p w14:paraId="328A41F4" w14:textId="359956C3" w:rsidR="00F92B99" w:rsidRDefault="00F92B99" w:rsidP="0439939F">
      <w:pPr>
        <w:pStyle w:val="ListParagraph"/>
        <w:numPr>
          <w:ilvl w:val="0"/>
          <w:numId w:val="1"/>
        </w:numPr>
      </w:pPr>
      <w:r>
        <w:t>The interview will consist of an oral interview and will be subject to questioning regarding policy and procedures pertaining to Defensive Tactics</w:t>
      </w:r>
      <w:r w:rsidR="006C3ECF">
        <w:t xml:space="preserve"> (DT)</w:t>
      </w:r>
      <w:r>
        <w:t xml:space="preserve">. </w:t>
      </w:r>
    </w:p>
    <w:p w14:paraId="7D11036E" w14:textId="77777777" w:rsidR="00F92B99" w:rsidRDefault="00F92B99" w:rsidP="00F92B99"/>
    <w:p w14:paraId="74E794C3" w14:textId="1004F4BB" w:rsidR="00F92B99" w:rsidRDefault="00F92B99" w:rsidP="0439939F">
      <w:pPr>
        <w:pStyle w:val="ListParagraph"/>
        <w:numPr>
          <w:ilvl w:val="0"/>
          <w:numId w:val="1"/>
        </w:numPr>
      </w:pPr>
      <w:r>
        <w:t>All applicants will need to have completed FTO and have displayed dependability, rational decision making and be knowledgeable of department policies.</w:t>
      </w:r>
    </w:p>
    <w:p w14:paraId="57AA2CF4" w14:textId="77777777" w:rsidR="0063706B" w:rsidRDefault="0063706B" w:rsidP="0063706B">
      <w:pPr>
        <w:pStyle w:val="ListParagraph"/>
      </w:pPr>
    </w:p>
    <w:p w14:paraId="05FD0B61" w14:textId="57529CD9" w:rsidR="0063706B" w:rsidRPr="00F92B99" w:rsidRDefault="0063706B" w:rsidP="0439939F">
      <w:pPr>
        <w:pStyle w:val="ListParagraph"/>
        <w:numPr>
          <w:ilvl w:val="0"/>
          <w:numId w:val="1"/>
        </w:numPr>
      </w:pPr>
      <w:r>
        <w:t xml:space="preserve">Once position is obtained, officer must be willing to go to the required training once it becomes available. </w:t>
      </w:r>
    </w:p>
    <w:p w14:paraId="212DB768" w14:textId="77777777" w:rsidR="00B72D3D" w:rsidRPr="00B72D3D" w:rsidRDefault="00B72D3D" w:rsidP="00B72D3D">
      <w:pPr>
        <w:pStyle w:val="ListParagraph"/>
        <w:rPr>
          <w:rFonts w:eastAsia="Times New Roman"/>
        </w:rPr>
      </w:pPr>
    </w:p>
    <w:p w14:paraId="30C4F3FA" w14:textId="05978331" w:rsidR="00B72D3D" w:rsidRDefault="00B72D3D" w:rsidP="0439939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439939F">
        <w:rPr>
          <w:rFonts w:eastAsia="Times New Roman"/>
        </w:rPr>
        <w:t>If interested in this position please answer the below questions, handwritten or typed responses are acceptable.</w:t>
      </w:r>
    </w:p>
    <w:p w14:paraId="23F67206" w14:textId="1665B3CF" w:rsidR="0439939F" w:rsidRDefault="0439939F" w:rsidP="0439939F">
      <w:pPr>
        <w:rPr>
          <w:rFonts w:eastAsia="Times New Roman"/>
        </w:rPr>
      </w:pPr>
    </w:p>
    <w:p w14:paraId="47DE03D1" w14:textId="4634AE8F" w:rsidR="0439939F" w:rsidRDefault="0439939F" w:rsidP="0439939F">
      <w:pPr>
        <w:rPr>
          <w:rFonts w:eastAsia="Times New Roman"/>
          <w:b/>
          <w:bCs/>
        </w:rPr>
      </w:pPr>
    </w:p>
    <w:p w14:paraId="7C870CC1" w14:textId="04B1F95C" w:rsidR="00374476" w:rsidRPr="00F92B99" w:rsidRDefault="00466676" w:rsidP="00374476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The </w:t>
      </w:r>
      <w:r w:rsidR="00374476" w:rsidRPr="00F92B99">
        <w:rPr>
          <w:rFonts w:eastAsia="Times New Roman"/>
          <w:b/>
          <w:bCs/>
        </w:rPr>
        <w:t>Questions</w:t>
      </w:r>
      <w:r>
        <w:rPr>
          <w:rFonts w:eastAsia="Times New Roman"/>
          <w:b/>
          <w:bCs/>
        </w:rPr>
        <w:t xml:space="preserve"> are as follows</w:t>
      </w:r>
      <w:r w:rsidR="00374476" w:rsidRPr="00F92B99">
        <w:rPr>
          <w:rFonts w:eastAsia="Times New Roman"/>
          <w:b/>
          <w:bCs/>
        </w:rPr>
        <w:t xml:space="preserve">- </w:t>
      </w:r>
      <w:r w:rsidR="00F92B99">
        <w:rPr>
          <w:rFonts w:eastAsia="Times New Roman"/>
          <w:b/>
          <w:bCs/>
        </w:rPr>
        <w:t xml:space="preserve">Handwritten or typed responses are acceptable. </w:t>
      </w:r>
    </w:p>
    <w:p w14:paraId="64014D55" w14:textId="77777777" w:rsidR="00374476" w:rsidRPr="00B51BB7" w:rsidRDefault="00374476" w:rsidP="00374476">
      <w:pPr>
        <w:numPr>
          <w:ilvl w:val="0"/>
          <w:numId w:val="3"/>
        </w:numPr>
        <w:tabs>
          <w:tab w:val="left" w:pos="4320"/>
        </w:tabs>
      </w:pPr>
      <w:r w:rsidRPr="00B51BB7">
        <w:t>Why do you want to be an instructor?</w:t>
      </w:r>
    </w:p>
    <w:p w14:paraId="2100B496" w14:textId="77777777" w:rsidR="00374476" w:rsidRPr="00B51BB7" w:rsidRDefault="00374476" w:rsidP="00374476">
      <w:pPr>
        <w:numPr>
          <w:ilvl w:val="0"/>
          <w:numId w:val="3"/>
        </w:numPr>
        <w:tabs>
          <w:tab w:val="left" w:pos="4320"/>
        </w:tabs>
      </w:pPr>
      <w:r w:rsidRPr="00B51BB7">
        <w:t>Do you have any experience as an instructor? (Experience is not required, training will be provided)</w:t>
      </w:r>
    </w:p>
    <w:p w14:paraId="331C97E3" w14:textId="77777777" w:rsidR="00374476" w:rsidRPr="00B51BB7" w:rsidRDefault="00374476" w:rsidP="00374476">
      <w:pPr>
        <w:numPr>
          <w:ilvl w:val="0"/>
          <w:numId w:val="3"/>
        </w:numPr>
        <w:tabs>
          <w:tab w:val="left" w:pos="4320"/>
        </w:tabs>
      </w:pPr>
      <w:r w:rsidRPr="00B51BB7">
        <w:lastRenderedPageBreak/>
        <w:t>Are you willing to move to a different squad if needed to balance the load of instructors? (This may not be necessary depending on who’s interested)</w:t>
      </w:r>
    </w:p>
    <w:p w14:paraId="78552D18" w14:textId="69795862" w:rsidR="00B51BB7" w:rsidRDefault="00374476" w:rsidP="00AD341B">
      <w:pPr>
        <w:numPr>
          <w:ilvl w:val="0"/>
          <w:numId w:val="3"/>
        </w:numPr>
        <w:tabs>
          <w:tab w:val="left" w:pos="4320"/>
        </w:tabs>
      </w:pPr>
      <w:r w:rsidRPr="00B51BB7">
        <w:t xml:space="preserve">Are you available to attend the training course </w:t>
      </w:r>
      <w:r>
        <w:t>to meet the state requirements when one becomes available</w:t>
      </w:r>
      <w:r w:rsidR="00FE200A">
        <w:t>?</w:t>
      </w:r>
    </w:p>
    <w:p w14:paraId="0395A720" w14:textId="4366EB98" w:rsidR="001F638D" w:rsidRDefault="001F638D" w:rsidP="00CC3062">
      <w:pPr>
        <w:tabs>
          <w:tab w:val="left" w:pos="4320"/>
        </w:tabs>
      </w:pPr>
    </w:p>
    <w:p w14:paraId="06F8072F" w14:textId="77777777" w:rsidR="004143C5" w:rsidRDefault="004143C5" w:rsidP="00CC3062">
      <w:pPr>
        <w:tabs>
          <w:tab w:val="left" w:pos="4320"/>
        </w:tabs>
      </w:pPr>
    </w:p>
    <w:p w14:paraId="5F3363BD" w14:textId="03B35BE4" w:rsidR="008974C6" w:rsidRDefault="00B51BB7" w:rsidP="00CC3062">
      <w:pPr>
        <w:tabs>
          <w:tab w:val="left" w:pos="4320"/>
        </w:tabs>
      </w:pPr>
      <w:r>
        <w:t>Lieutenant L. Ammons</w:t>
      </w:r>
    </w:p>
    <w:p w14:paraId="7C23F924" w14:textId="77777777" w:rsidR="00CC3062" w:rsidRDefault="00CC3062" w:rsidP="001F0B5C"/>
    <w:sectPr w:rsidR="00CC3062" w:rsidSect="00361128"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28241" w14:textId="77777777" w:rsidR="00422C5A" w:rsidRDefault="00422C5A" w:rsidP="001F0B5C">
      <w:r>
        <w:separator/>
      </w:r>
    </w:p>
  </w:endnote>
  <w:endnote w:type="continuationSeparator" w:id="0">
    <w:p w14:paraId="5140ECF8" w14:textId="77777777" w:rsidR="00422C5A" w:rsidRDefault="00422C5A" w:rsidP="001F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5E11" w14:textId="77777777" w:rsidR="001F0B5C" w:rsidRDefault="001F0B5C">
    <w:pPr>
      <w:pStyle w:val="Footer"/>
    </w:pPr>
    <w:r>
      <w:rPr>
        <w:noProof/>
      </w:rPr>
      <w:drawing>
        <wp:anchor distT="0" distB="0" distL="114300" distR="114300" simplePos="0" relativeHeight="251668480" behindDoc="1" locked="1" layoutInCell="1" allowOverlap="1" wp14:anchorId="04BAF542" wp14:editId="135F996E">
          <wp:simplePos x="0" y="0"/>
          <wp:positionH relativeFrom="page">
            <wp:posOffset>0</wp:posOffset>
          </wp:positionH>
          <wp:positionV relativeFrom="page">
            <wp:posOffset>9144000</wp:posOffset>
          </wp:positionV>
          <wp:extent cx="7772400" cy="9144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C-Letterhead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558DCA21" wp14:editId="3B904488">
              <wp:simplePos x="0" y="0"/>
              <wp:positionH relativeFrom="page">
                <wp:posOffset>7013575</wp:posOffset>
              </wp:positionH>
              <wp:positionV relativeFrom="page">
                <wp:posOffset>9389110</wp:posOffset>
              </wp:positionV>
              <wp:extent cx="384048" cy="310896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048" cy="3108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1A1C6" w14:textId="77777777" w:rsidR="001F0B5C" w:rsidRPr="00802B9D" w:rsidRDefault="001F0B5C" w:rsidP="001F0B5C">
                          <w:pPr>
                            <w:jc w:val="center"/>
                            <w:rPr>
                              <w:rFonts w:ascii="Helvetica" w:hAnsi="Helvetica"/>
                              <w:b/>
                              <w:color w:val="244B5A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begin"/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instrText xml:space="preserve"> PAGE  \* MERGEFORMAT </w:instrTex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separate"/>
                          </w:r>
                          <w:r w:rsidR="001F2AAE">
                            <w:rPr>
                              <w:rFonts w:ascii="Helvetica" w:hAnsi="Helvetica"/>
                              <w:b/>
                              <w:noProof/>
                              <w:color w:val="244B5A"/>
                            </w:rPr>
                            <w:t>2</w: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CA2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52.25pt;margin-top:739.3pt;width:30.25pt;height:24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" filled="f" stroked="f">
              <v:textbox>
                <w:txbxContent>
                  <w:p w14:paraId="6811A1C6" w14:textId="77777777" w:rsidR="001F0B5C" w:rsidRPr="00802B9D" w:rsidRDefault="001F0B5C" w:rsidP="001F0B5C">
                    <w:pPr>
                      <w:jc w:val="center"/>
                      <w:rPr>
                        <w:rFonts w:ascii="Helvetica" w:hAnsi="Helvetica"/>
                        <w:b/>
                        <w:color w:val="244B5A"/>
                      </w:rPr>
                    </w:pP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begin"/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instrText xml:space="preserve"> PAGE  \* MERGEFORMAT </w:instrTex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separate"/>
                    </w:r>
                    <w:r w:rsidR="001F2AAE">
                      <w:rPr>
                        <w:rFonts w:ascii="Helvetica" w:hAnsi="Helvetica"/>
                        <w:b/>
                        <w:noProof/>
                        <w:color w:val="244B5A"/>
                      </w:rPr>
                      <w:t>2</w: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587D" w14:textId="77777777" w:rsidR="001F0B5C" w:rsidRDefault="001F0B5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7076077E" wp14:editId="7B0A737E">
              <wp:simplePos x="0" y="0"/>
              <wp:positionH relativeFrom="page">
                <wp:posOffset>7013575</wp:posOffset>
              </wp:positionH>
              <wp:positionV relativeFrom="page">
                <wp:posOffset>9391650</wp:posOffset>
              </wp:positionV>
              <wp:extent cx="383540" cy="31051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354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758197" w14:textId="77777777" w:rsidR="001F0B5C" w:rsidRPr="00802B9D" w:rsidRDefault="001F0B5C" w:rsidP="001F0B5C">
                          <w:pPr>
                            <w:jc w:val="center"/>
                            <w:rPr>
                              <w:rFonts w:ascii="Helvetica" w:hAnsi="Helvetica"/>
                              <w:b/>
                              <w:color w:val="244B5A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begin"/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instrText xml:space="preserve"> PAGE  \* MERGEFORMAT </w:instrTex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separate"/>
                          </w:r>
                          <w:r w:rsidR="00130E2D">
                            <w:rPr>
                              <w:rFonts w:ascii="Helvetica" w:hAnsi="Helvetica"/>
                              <w:b/>
                              <w:noProof/>
                              <w:color w:val="244B5A"/>
                            </w:rPr>
                            <w:t>1</w: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7607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52.25pt;margin-top:739.5pt;width:30.2pt;height:24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" filled="f" stroked="f">
              <v:textbox>
                <w:txbxContent>
                  <w:p w14:paraId="21758197" w14:textId="77777777" w:rsidR="001F0B5C" w:rsidRPr="00802B9D" w:rsidRDefault="001F0B5C" w:rsidP="001F0B5C">
                    <w:pPr>
                      <w:jc w:val="center"/>
                      <w:rPr>
                        <w:rFonts w:ascii="Helvetica" w:hAnsi="Helvetica"/>
                        <w:b/>
                        <w:color w:val="244B5A"/>
                      </w:rPr>
                    </w:pP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begin"/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instrText xml:space="preserve"> PAGE  \* MERGEFORMAT </w:instrTex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separate"/>
                    </w:r>
                    <w:r w:rsidR="00130E2D">
                      <w:rPr>
                        <w:rFonts w:ascii="Helvetica" w:hAnsi="Helvetica"/>
                        <w:b/>
                        <w:noProof/>
                        <w:color w:val="244B5A"/>
                      </w:rPr>
                      <w:t>1</w: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5AFD9964" wp14:editId="4DF26B77">
          <wp:simplePos x="0" y="0"/>
          <wp:positionH relativeFrom="page">
            <wp:posOffset>0</wp:posOffset>
          </wp:positionH>
          <wp:positionV relativeFrom="page">
            <wp:posOffset>9144000</wp:posOffset>
          </wp:positionV>
          <wp:extent cx="7772400" cy="9144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C-Letterhead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6174" w14:textId="77777777" w:rsidR="00422C5A" w:rsidRDefault="00422C5A" w:rsidP="001F0B5C">
      <w:r>
        <w:separator/>
      </w:r>
    </w:p>
  </w:footnote>
  <w:footnote w:type="continuationSeparator" w:id="0">
    <w:p w14:paraId="51BD8E8F" w14:textId="77777777" w:rsidR="00422C5A" w:rsidRDefault="00422C5A" w:rsidP="001F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C69C" w14:textId="77777777" w:rsidR="001F0B5C" w:rsidRDefault="0036112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A1E881" wp14:editId="66616132">
              <wp:simplePos x="0" y="0"/>
              <wp:positionH relativeFrom="margin">
                <wp:align>left</wp:align>
              </wp:positionH>
              <wp:positionV relativeFrom="paragraph">
                <wp:posOffset>228600</wp:posOffset>
              </wp:positionV>
              <wp:extent cx="2743200" cy="65024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52C41" w14:textId="77777777" w:rsidR="00361128" w:rsidRPr="00361128" w:rsidRDefault="00361128">
                          <w:pPr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</w:pPr>
                          <w:r w:rsidRPr="00361128"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  <w:t xml:space="preserve">Benton County </w:t>
                          </w:r>
                        </w:p>
                        <w:p w14:paraId="69BF7747" w14:textId="77777777" w:rsidR="001F0B5C" w:rsidRDefault="00361128">
                          <w:pPr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</w:pPr>
                          <w:r w:rsidRPr="00361128"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  <w:t>Corrections Department</w:t>
                          </w:r>
                        </w:p>
                        <w:p w14:paraId="714FCB70" w14:textId="604A1118" w:rsidR="00361128" w:rsidRPr="00802B9D" w:rsidRDefault="00BE10E3" w:rsidP="00361128">
                          <w:pPr>
                            <w:spacing w:before="80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Rob Guerrero</w:t>
                          </w:r>
                          <w:r w:rsidR="007D59C2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,</w:t>
                          </w:r>
                          <w:r w:rsidR="00510C71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 </w:t>
                          </w:r>
                          <w:r w:rsidR="007D59C2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Chief of Corrections</w:t>
                          </w:r>
                        </w:p>
                        <w:p w14:paraId="1D3C7011" w14:textId="77777777" w:rsidR="00361128" w:rsidRPr="00361128" w:rsidRDefault="00361128">
                          <w:pPr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A1E8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18pt;width:3in;height:51.2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" filled="f" stroked="f">
              <v:textbox>
                <w:txbxContent>
                  <w:p w14:paraId="25452C41" w14:textId="77777777" w:rsidR="00361128" w:rsidRPr="00361128" w:rsidRDefault="00361128">
                    <w:pPr>
                      <w:rPr>
                        <w:rFonts w:ascii="Helvetica" w:hAnsi="Helvetica"/>
                        <w:b/>
                        <w:bCs/>
                        <w:color w:val="244B5A"/>
                      </w:rPr>
                    </w:pPr>
                    <w:r w:rsidRPr="00361128">
                      <w:rPr>
                        <w:rFonts w:ascii="Helvetica" w:hAnsi="Helvetica"/>
                        <w:b/>
                        <w:bCs/>
                        <w:color w:val="244B5A"/>
                      </w:rPr>
                      <w:t xml:space="preserve">Benton County </w:t>
                    </w:r>
                  </w:p>
                  <w:p w14:paraId="69BF7747" w14:textId="77777777" w:rsidR="001F0B5C" w:rsidRDefault="00361128">
                    <w:pPr>
                      <w:rPr>
                        <w:rFonts w:ascii="Helvetica" w:hAnsi="Helvetica"/>
                        <w:b/>
                        <w:bCs/>
                        <w:color w:val="244B5A"/>
                      </w:rPr>
                    </w:pPr>
                    <w:r w:rsidRPr="00361128">
                      <w:rPr>
                        <w:rFonts w:ascii="Helvetica" w:hAnsi="Helvetica"/>
                        <w:b/>
                        <w:bCs/>
                        <w:color w:val="244B5A"/>
                      </w:rPr>
                      <w:t>Corrections Department</w:t>
                    </w:r>
                  </w:p>
                  <w:p w14:paraId="714FCB70" w14:textId="604A1118" w:rsidR="00361128" w:rsidRPr="00802B9D" w:rsidRDefault="00BE10E3" w:rsidP="00361128">
                    <w:pPr>
                      <w:spacing w:before="80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Rob Guerrero</w:t>
                    </w:r>
                    <w:r w:rsidR="007D59C2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,</w:t>
                    </w:r>
                    <w:r w:rsidR="00510C71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 </w:t>
                    </w:r>
                    <w:r w:rsidR="007D59C2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Chief of Corrections</w:t>
                    </w:r>
                  </w:p>
                  <w:p w14:paraId="1D3C7011" w14:textId="77777777" w:rsidR="00361128" w:rsidRPr="00361128" w:rsidRDefault="00361128">
                    <w:pPr>
                      <w:rPr>
                        <w:rFonts w:ascii="Helvetica" w:hAnsi="Helvetica"/>
                        <w:b/>
                        <w:bCs/>
                        <w:color w:val="244B5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F0B5C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40DAAE2E" wp14:editId="2058ED95">
              <wp:simplePos x="0" y="0"/>
              <wp:positionH relativeFrom="page">
                <wp:posOffset>4663440</wp:posOffset>
              </wp:positionH>
              <wp:positionV relativeFrom="page">
                <wp:posOffset>687070</wp:posOffset>
              </wp:positionV>
              <wp:extent cx="2587625" cy="648970"/>
              <wp:effectExtent l="0" t="0" r="0" b="1143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7625" cy="648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55E987" w14:textId="44ED57B2" w:rsidR="001F0B5C" w:rsidRPr="00802B9D" w:rsidRDefault="00361128" w:rsidP="001F0B5C">
                          <w:pPr>
                            <w:jc w:val="right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7122 W Okanogan Place</w:t>
                          </w:r>
                          <w:r w:rsidR="00510C71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 Suite B 110</w:t>
                          </w:r>
                        </w:p>
                        <w:p w14:paraId="38ECCC77" w14:textId="77777777" w:rsidR="001F0B5C" w:rsidRPr="00802B9D" w:rsidRDefault="00361128" w:rsidP="001F0B5C">
                          <w:pPr>
                            <w:jc w:val="right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Kennewick, WA 99336</w:t>
                          </w:r>
                        </w:p>
                        <w:p w14:paraId="6F6CC4B3" w14:textId="77777777" w:rsidR="001F0B5C" w:rsidRPr="00802B9D" w:rsidRDefault="001F0B5C" w:rsidP="001F0B5C">
                          <w:pPr>
                            <w:jc w:val="right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(509) </w:t>
                          </w:r>
                          <w:r w:rsidR="00361128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786-5613</w:t>
                          </w:r>
                          <w:r w:rsidRPr="00802B9D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AC2EE34" w14:textId="77777777" w:rsidR="001F0B5C" w:rsidRPr="00802B9D" w:rsidRDefault="001F0B5C" w:rsidP="001F0B5C">
                          <w:pPr>
                            <w:jc w:val="right"/>
                            <w:rPr>
                              <w:rFonts w:ascii="Helvetica" w:hAnsi="Helvetica"/>
                              <w:b/>
                              <w:color w:val="244B5A"/>
                              <w:sz w:val="18"/>
                              <w:szCs w:val="18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  <w:sz w:val="18"/>
                              <w:szCs w:val="18"/>
                            </w:rPr>
                            <w:t>co.benton.wa.us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AAE2E" id="Text Box 4" o:spid="_x0000_s1028" type="#_x0000_t202" style="position:absolute;margin-left:367.2pt;margin-top:54.1pt;width:203.75pt;height:51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" filled="f" stroked="f">
              <v:textbox>
                <w:txbxContent>
                  <w:p w14:paraId="5655E987" w14:textId="44ED57B2" w:rsidR="001F0B5C" w:rsidRPr="00802B9D" w:rsidRDefault="00361128" w:rsidP="001F0B5C">
                    <w:pPr>
                      <w:jc w:val="right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7122 W Okanogan Place</w:t>
                    </w:r>
                    <w:r w:rsidR="00510C71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 Suite B 110</w:t>
                    </w:r>
                  </w:p>
                  <w:p w14:paraId="38ECCC77" w14:textId="77777777" w:rsidR="001F0B5C" w:rsidRPr="00802B9D" w:rsidRDefault="00361128" w:rsidP="001F0B5C">
                    <w:pPr>
                      <w:jc w:val="right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Kennewick, WA 99336</w:t>
                    </w:r>
                  </w:p>
                  <w:p w14:paraId="6F6CC4B3" w14:textId="77777777" w:rsidR="001F0B5C" w:rsidRPr="00802B9D" w:rsidRDefault="001F0B5C" w:rsidP="001F0B5C">
                    <w:pPr>
                      <w:jc w:val="right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 w:rsidRPr="00802B9D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(509) </w:t>
                    </w:r>
                    <w:r w:rsidR="00361128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786-5613</w:t>
                    </w:r>
                    <w:r w:rsidRPr="00802B9D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 </w:t>
                    </w:r>
                  </w:p>
                  <w:p w14:paraId="3AC2EE34" w14:textId="77777777" w:rsidR="001F0B5C" w:rsidRPr="00802B9D" w:rsidRDefault="001F0B5C" w:rsidP="001F0B5C">
                    <w:pPr>
                      <w:jc w:val="right"/>
                      <w:rPr>
                        <w:rFonts w:ascii="Helvetica" w:hAnsi="Helvetica"/>
                        <w:b/>
                        <w:color w:val="244B5A"/>
                        <w:sz w:val="18"/>
                        <w:szCs w:val="18"/>
                      </w:rPr>
                    </w:pPr>
                    <w:r w:rsidRPr="00802B9D">
                      <w:rPr>
                        <w:rFonts w:ascii="Helvetica" w:hAnsi="Helvetica"/>
                        <w:b/>
                        <w:color w:val="244B5A"/>
                        <w:sz w:val="18"/>
                        <w:szCs w:val="18"/>
                      </w:rPr>
                      <w:t>co.benton.wa.us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F0B5C">
      <w:rPr>
        <w:noProof/>
      </w:rPr>
      <w:drawing>
        <wp:anchor distT="0" distB="0" distL="114300" distR="114300" simplePos="0" relativeHeight="251658240" behindDoc="1" locked="1" layoutInCell="1" allowOverlap="1" wp14:anchorId="0E9F42ED" wp14:editId="0ED730C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600151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C-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600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0E3D"/>
    <w:multiLevelType w:val="hybridMultilevel"/>
    <w:tmpl w:val="BAB2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D6FC1"/>
    <w:multiLevelType w:val="hybridMultilevel"/>
    <w:tmpl w:val="4604658C"/>
    <w:lvl w:ilvl="0" w:tplc="254A12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180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07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3E3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4A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85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AE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1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9E6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0640C"/>
    <w:multiLevelType w:val="hybridMultilevel"/>
    <w:tmpl w:val="EB4EC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C57FF"/>
    <w:multiLevelType w:val="hybridMultilevel"/>
    <w:tmpl w:val="35A463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C5A8D"/>
    <w:multiLevelType w:val="hybridMultilevel"/>
    <w:tmpl w:val="033A07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00631"/>
    <w:multiLevelType w:val="hybridMultilevel"/>
    <w:tmpl w:val="E7BC9316"/>
    <w:lvl w:ilvl="0" w:tplc="B5FCF1C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674068">
    <w:abstractNumId w:val="1"/>
  </w:num>
  <w:num w:numId="2" w16cid:durableId="1894728642">
    <w:abstractNumId w:val="0"/>
  </w:num>
  <w:num w:numId="3" w16cid:durableId="1667829642">
    <w:abstractNumId w:val="5"/>
  </w:num>
  <w:num w:numId="4" w16cid:durableId="431896256">
    <w:abstractNumId w:val="2"/>
  </w:num>
  <w:num w:numId="5" w16cid:durableId="782311125">
    <w:abstractNumId w:val="4"/>
  </w:num>
  <w:num w:numId="6" w16cid:durableId="478573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62"/>
    <w:rsid w:val="00001F5C"/>
    <w:rsid w:val="000138D0"/>
    <w:rsid w:val="00023020"/>
    <w:rsid w:val="000453ED"/>
    <w:rsid w:val="000539E5"/>
    <w:rsid w:val="000760D9"/>
    <w:rsid w:val="00085B00"/>
    <w:rsid w:val="000A6F3A"/>
    <w:rsid w:val="000B61D7"/>
    <w:rsid w:val="00107F9E"/>
    <w:rsid w:val="00112889"/>
    <w:rsid w:val="00130247"/>
    <w:rsid w:val="00130E2D"/>
    <w:rsid w:val="001953E1"/>
    <w:rsid w:val="001A7FEB"/>
    <w:rsid w:val="001C0D67"/>
    <w:rsid w:val="001D18BE"/>
    <w:rsid w:val="001D6CCB"/>
    <w:rsid w:val="001F0B5C"/>
    <w:rsid w:val="001F2AAE"/>
    <w:rsid w:val="001F2CB7"/>
    <w:rsid w:val="001F638D"/>
    <w:rsid w:val="00206A91"/>
    <w:rsid w:val="00212AF1"/>
    <w:rsid w:val="002343A5"/>
    <w:rsid w:val="00284E73"/>
    <w:rsid w:val="00285ABF"/>
    <w:rsid w:val="0028681D"/>
    <w:rsid w:val="002933E6"/>
    <w:rsid w:val="002B5D34"/>
    <w:rsid w:val="002C05F3"/>
    <w:rsid w:val="002C0895"/>
    <w:rsid w:val="002C6B18"/>
    <w:rsid w:val="002E3745"/>
    <w:rsid w:val="002F67F2"/>
    <w:rsid w:val="00310159"/>
    <w:rsid w:val="00361128"/>
    <w:rsid w:val="00374476"/>
    <w:rsid w:val="003A0E67"/>
    <w:rsid w:val="003B5B19"/>
    <w:rsid w:val="003C29FB"/>
    <w:rsid w:val="003C2D4A"/>
    <w:rsid w:val="003D2309"/>
    <w:rsid w:val="003D4C58"/>
    <w:rsid w:val="003D5C4D"/>
    <w:rsid w:val="003D6908"/>
    <w:rsid w:val="003E1F29"/>
    <w:rsid w:val="003E7CA9"/>
    <w:rsid w:val="003F738E"/>
    <w:rsid w:val="003F76D5"/>
    <w:rsid w:val="004073A3"/>
    <w:rsid w:val="004143C5"/>
    <w:rsid w:val="00422C5A"/>
    <w:rsid w:val="00452E80"/>
    <w:rsid w:val="00453E42"/>
    <w:rsid w:val="00455050"/>
    <w:rsid w:val="00466676"/>
    <w:rsid w:val="00474978"/>
    <w:rsid w:val="00477774"/>
    <w:rsid w:val="004D6E2E"/>
    <w:rsid w:val="004D7C8B"/>
    <w:rsid w:val="004E64BF"/>
    <w:rsid w:val="004F6523"/>
    <w:rsid w:val="0051069C"/>
    <w:rsid w:val="00510C71"/>
    <w:rsid w:val="0054590B"/>
    <w:rsid w:val="00546C31"/>
    <w:rsid w:val="005701C0"/>
    <w:rsid w:val="005B1396"/>
    <w:rsid w:val="00612BB2"/>
    <w:rsid w:val="00627CEA"/>
    <w:rsid w:val="00633BAB"/>
    <w:rsid w:val="0063706B"/>
    <w:rsid w:val="0067790B"/>
    <w:rsid w:val="00681B7F"/>
    <w:rsid w:val="00690D80"/>
    <w:rsid w:val="006A43A1"/>
    <w:rsid w:val="006A79E2"/>
    <w:rsid w:val="006B0DA8"/>
    <w:rsid w:val="006C2585"/>
    <w:rsid w:val="006C2B1D"/>
    <w:rsid w:val="006C3ECF"/>
    <w:rsid w:val="006F5228"/>
    <w:rsid w:val="006F571C"/>
    <w:rsid w:val="00702ACE"/>
    <w:rsid w:val="00705243"/>
    <w:rsid w:val="00775ECC"/>
    <w:rsid w:val="00784421"/>
    <w:rsid w:val="007961EE"/>
    <w:rsid w:val="007A5545"/>
    <w:rsid w:val="007A609D"/>
    <w:rsid w:val="007D59C2"/>
    <w:rsid w:val="007E6244"/>
    <w:rsid w:val="007E62BA"/>
    <w:rsid w:val="00802356"/>
    <w:rsid w:val="00802B9D"/>
    <w:rsid w:val="00802C20"/>
    <w:rsid w:val="008064FA"/>
    <w:rsid w:val="00816C4E"/>
    <w:rsid w:val="00825A0C"/>
    <w:rsid w:val="00836550"/>
    <w:rsid w:val="00874228"/>
    <w:rsid w:val="00875BA0"/>
    <w:rsid w:val="00885F84"/>
    <w:rsid w:val="0089351E"/>
    <w:rsid w:val="008974C6"/>
    <w:rsid w:val="008F4AEA"/>
    <w:rsid w:val="00907B12"/>
    <w:rsid w:val="009369AC"/>
    <w:rsid w:val="00942300"/>
    <w:rsid w:val="0094500E"/>
    <w:rsid w:val="00956588"/>
    <w:rsid w:val="00961517"/>
    <w:rsid w:val="009922C6"/>
    <w:rsid w:val="009A7326"/>
    <w:rsid w:val="009B0B09"/>
    <w:rsid w:val="009D0778"/>
    <w:rsid w:val="009D1960"/>
    <w:rsid w:val="009D6C8B"/>
    <w:rsid w:val="00A41106"/>
    <w:rsid w:val="00A71B9D"/>
    <w:rsid w:val="00A82E77"/>
    <w:rsid w:val="00A97310"/>
    <w:rsid w:val="00AC2302"/>
    <w:rsid w:val="00AC240F"/>
    <w:rsid w:val="00AD341B"/>
    <w:rsid w:val="00AD5179"/>
    <w:rsid w:val="00AF48CA"/>
    <w:rsid w:val="00B0300D"/>
    <w:rsid w:val="00B03E69"/>
    <w:rsid w:val="00B05B05"/>
    <w:rsid w:val="00B113F2"/>
    <w:rsid w:val="00B20014"/>
    <w:rsid w:val="00B20122"/>
    <w:rsid w:val="00B24AA4"/>
    <w:rsid w:val="00B33551"/>
    <w:rsid w:val="00B51BB7"/>
    <w:rsid w:val="00B53E77"/>
    <w:rsid w:val="00B5674B"/>
    <w:rsid w:val="00B57713"/>
    <w:rsid w:val="00B72D3D"/>
    <w:rsid w:val="00B74F6C"/>
    <w:rsid w:val="00B8102B"/>
    <w:rsid w:val="00B83204"/>
    <w:rsid w:val="00B85632"/>
    <w:rsid w:val="00BC1274"/>
    <w:rsid w:val="00BD248D"/>
    <w:rsid w:val="00BD505D"/>
    <w:rsid w:val="00BE10E3"/>
    <w:rsid w:val="00C00073"/>
    <w:rsid w:val="00C13364"/>
    <w:rsid w:val="00C2311F"/>
    <w:rsid w:val="00C266BE"/>
    <w:rsid w:val="00C32C1D"/>
    <w:rsid w:val="00C34224"/>
    <w:rsid w:val="00C41ED4"/>
    <w:rsid w:val="00C70074"/>
    <w:rsid w:val="00C932F9"/>
    <w:rsid w:val="00CB420B"/>
    <w:rsid w:val="00CC3062"/>
    <w:rsid w:val="00CC3679"/>
    <w:rsid w:val="00CD0A10"/>
    <w:rsid w:val="00CD6F4C"/>
    <w:rsid w:val="00D12A87"/>
    <w:rsid w:val="00D876B0"/>
    <w:rsid w:val="00DC217C"/>
    <w:rsid w:val="00DC25C7"/>
    <w:rsid w:val="00DD3BC0"/>
    <w:rsid w:val="00DD77E2"/>
    <w:rsid w:val="00DE1E78"/>
    <w:rsid w:val="00DF0043"/>
    <w:rsid w:val="00E06978"/>
    <w:rsid w:val="00E14E72"/>
    <w:rsid w:val="00E26EE9"/>
    <w:rsid w:val="00E27A7B"/>
    <w:rsid w:val="00E50F02"/>
    <w:rsid w:val="00E81DD4"/>
    <w:rsid w:val="00E8743C"/>
    <w:rsid w:val="00EB7DE5"/>
    <w:rsid w:val="00EC5219"/>
    <w:rsid w:val="00F0549A"/>
    <w:rsid w:val="00F061E2"/>
    <w:rsid w:val="00F22A26"/>
    <w:rsid w:val="00F3085C"/>
    <w:rsid w:val="00F4653F"/>
    <w:rsid w:val="00F66516"/>
    <w:rsid w:val="00F74811"/>
    <w:rsid w:val="00F87420"/>
    <w:rsid w:val="00F92B99"/>
    <w:rsid w:val="00F939F4"/>
    <w:rsid w:val="00FC6B01"/>
    <w:rsid w:val="00FD3757"/>
    <w:rsid w:val="00FD665B"/>
    <w:rsid w:val="00FD7DD5"/>
    <w:rsid w:val="00FE200A"/>
    <w:rsid w:val="00FE5FC7"/>
    <w:rsid w:val="00FE6F00"/>
    <w:rsid w:val="00FF3B1C"/>
    <w:rsid w:val="035438AB"/>
    <w:rsid w:val="0439939F"/>
    <w:rsid w:val="050C2076"/>
    <w:rsid w:val="107C7246"/>
    <w:rsid w:val="112DACBF"/>
    <w:rsid w:val="1A4ECF3D"/>
    <w:rsid w:val="1BA3BDEA"/>
    <w:rsid w:val="1C69305E"/>
    <w:rsid w:val="22DE1B5E"/>
    <w:rsid w:val="22F7B9D8"/>
    <w:rsid w:val="308AF0DB"/>
    <w:rsid w:val="39132888"/>
    <w:rsid w:val="3BDB30FB"/>
    <w:rsid w:val="420DAB88"/>
    <w:rsid w:val="472D14B4"/>
    <w:rsid w:val="4CE48378"/>
    <w:rsid w:val="4D1B7FFC"/>
    <w:rsid w:val="50A39330"/>
    <w:rsid w:val="53032908"/>
    <w:rsid w:val="5BFF4C2F"/>
    <w:rsid w:val="5F48C8CC"/>
    <w:rsid w:val="602ED326"/>
    <w:rsid w:val="672723C9"/>
    <w:rsid w:val="6E06B292"/>
    <w:rsid w:val="7652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93C66"/>
  <w14:defaultImageDpi w14:val="32767"/>
  <w15:chartTrackingRefBased/>
  <w15:docId w15:val="{480CE336-9495-4913-9655-E3BE9D8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C3062"/>
  </w:style>
  <w:style w:type="paragraph" w:styleId="Heading1">
    <w:name w:val="heading 1"/>
    <w:basedOn w:val="Normal"/>
    <w:next w:val="Normal"/>
    <w:link w:val="Heading1Char"/>
    <w:uiPriority w:val="9"/>
    <w:qFormat/>
    <w:rsid w:val="001F0B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B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B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B5C"/>
  </w:style>
  <w:style w:type="paragraph" w:styleId="Footer">
    <w:name w:val="footer"/>
    <w:basedOn w:val="Normal"/>
    <w:link w:val="FooterChar"/>
    <w:uiPriority w:val="99"/>
    <w:unhideWhenUsed/>
    <w:rsid w:val="001F0B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B5C"/>
  </w:style>
  <w:style w:type="character" w:customStyle="1" w:styleId="Heading1Char">
    <w:name w:val="Heading 1 Char"/>
    <w:basedOn w:val="DefaultParagraphFont"/>
    <w:link w:val="Heading1"/>
    <w:uiPriority w:val="9"/>
    <w:rsid w:val="001F0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B5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2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33E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D3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ccdlieutenants@co.benton.wa.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ts\Desktop\BCCD%20Applicants\Corrections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F0F649F4C474A88DDD8427F7827D8" ma:contentTypeVersion="18" ma:contentTypeDescription="Create a new document." ma:contentTypeScope="" ma:versionID="1db1ade0a6209f7e5c717909eb6e3438">
  <xsd:schema xmlns:xsd="http://www.w3.org/2001/XMLSchema" xmlns:xs="http://www.w3.org/2001/XMLSchema" xmlns:p="http://schemas.microsoft.com/office/2006/metadata/properties" xmlns:ns2="6ce8f5af-dfba-4f8f-a9fb-64a76ebb260b" xmlns:ns3="883f8ccc-4a90-49ff-bf3c-51b4427646bf" targetNamespace="http://schemas.microsoft.com/office/2006/metadata/properties" ma:root="true" ma:fieldsID="fd439a5834c4bf8cc5a750849f413725" ns2:_="" ns3:_="">
    <xsd:import namespace="6ce8f5af-dfba-4f8f-a9fb-64a76ebb260b"/>
    <xsd:import namespace="883f8ccc-4a90-49ff-bf3c-51b4427646bf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8f5af-dfba-4f8f-a9fb-64a76ebb260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ooking"/>
                        <xsd:enumeration value="Chaplaincy"/>
                        <xsd:enumeration value="Classification"/>
                        <xsd:enumeration value="Court"/>
                        <xsd:enumeration value="General"/>
                        <xsd:enumeration value="Inmate Forms"/>
                        <xsd:enumeration value="Medical"/>
                        <xsd:enumeration value="Officer Forms"/>
                        <xsd:enumeration value="Pod Operations"/>
                        <xsd:enumeration value="STG"/>
                        <xsd:enumeration value="Training"/>
                        <xsd:enumeration value="Transport"/>
                        <xsd:enumeration value="Truste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a28219a-c29d-4764-bc3c-925ec6e430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f8ccc-4a90-49ff-bf3c-51b4427646b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e662b1-cbf8-4be3-932d-556caab4e308}" ma:internalName="TaxCatchAll" ma:showField="CatchAllData" ma:web="883f8ccc-4a90-49ff-bf3c-51b4427646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e8f5af-dfba-4f8f-a9fb-64a76ebb260b">
      <Terms xmlns="http://schemas.microsoft.com/office/infopath/2007/PartnerControls"/>
    </lcf76f155ced4ddcb4097134ff3c332f>
    <Category xmlns="6ce8f5af-dfba-4f8f-a9fb-64a76ebb260b" xsi:nil="true"/>
    <TaxCatchAll xmlns="883f8ccc-4a90-49ff-bf3c-51b4427646bf" xsi:nil="true"/>
  </documentManagement>
</p:properties>
</file>

<file path=customXml/itemProps1.xml><?xml version="1.0" encoding="utf-8"?>
<ds:datastoreItem xmlns:ds="http://schemas.openxmlformats.org/officeDocument/2006/customXml" ds:itemID="{DF303ECB-BA2D-4368-8C44-5D46117BF5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6448F-BB49-4947-8CF8-BD47ADBC8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8f5af-dfba-4f8f-a9fb-64a76ebb260b"/>
    <ds:schemaRef ds:uri="883f8ccc-4a90-49ff-bf3c-51b442764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FCAB1-53C2-4AD8-9EF9-FC12D3CFE3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85CB47-5F9D-40A6-87EF-5F53FC3A956D}">
  <ds:schemaRefs>
    <ds:schemaRef ds:uri="http://schemas.microsoft.com/office/2006/metadata/properties"/>
    <ds:schemaRef ds:uri="http://schemas.microsoft.com/office/infopath/2007/PartnerControls"/>
    <ds:schemaRef ds:uri="6ce8f5af-dfba-4f8f-a9fb-64a76ebb260b"/>
    <ds:schemaRef ds:uri="883f8ccc-4a90-49ff-bf3c-51b4427646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Corrections_Letterhead.dotx</Template>
  <TotalTime>4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Shelton</dc:creator>
  <cp:keywords/>
  <dc:description/>
  <cp:lastModifiedBy>Lacey Ammons</cp:lastModifiedBy>
  <cp:revision>4</cp:revision>
  <cp:lastPrinted>2022-06-08T20:15:00Z</cp:lastPrinted>
  <dcterms:created xsi:type="dcterms:W3CDTF">2026-07-14T18:51:00Z</dcterms:created>
  <dcterms:modified xsi:type="dcterms:W3CDTF">2026-07-14T19:21:00Z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0x01010086EF0F649F4C474A88DDD8427F7827D8</vt:lpwstr>
  </property>
  <property fmtid="{D5CDD505-2E9C-101B-9397-08002B2CF9AE}" pid="3" name="MediaServiceImageTags">
    <vt:lpwstr/>
  </property>
</Properties>
</file>